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43C2FAED" w14:textId="77777777" w:rsidTr="0040387A">
        <w:trPr>
          <w:trHeight w:val="320"/>
        </w:trPr>
        <w:tc>
          <w:tcPr>
            <w:tcW w:w="729" w:type="pct"/>
            <w:vAlign w:val="bottom"/>
          </w:tcPr>
          <w:p w14:paraId="29BF2F99" w14:textId="7057FCEE" w:rsidR="002A4ED5" w:rsidRPr="002A4ED5" w:rsidRDefault="009B7E3F" w:rsidP="002A4ED5">
            <w:r>
              <w:t>Company 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691D5C7" w14:textId="77777777" w:rsidR="002A4ED5" w:rsidRPr="002A4ED5" w:rsidRDefault="002A4ED5" w:rsidP="002A4ED5"/>
        </w:tc>
      </w:tr>
      <w:tr w:rsidR="002A4ED5" w:rsidRPr="002A4ED5" w14:paraId="54D4EBFE" w14:textId="77777777" w:rsidTr="002A4ED5">
        <w:tc>
          <w:tcPr>
            <w:tcW w:w="729" w:type="pct"/>
            <w:vAlign w:val="bottom"/>
          </w:tcPr>
          <w:p w14:paraId="2A212274" w14:textId="16C97CF5" w:rsidR="002A4ED5" w:rsidRPr="002A4ED5" w:rsidRDefault="009B7E3F" w:rsidP="002A4ED5">
            <w:r>
              <w:t>Billing Address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4337323" w14:textId="77777777" w:rsidR="002A4ED5" w:rsidRPr="002A4ED5" w:rsidRDefault="002A4ED5" w:rsidP="002A4ED5"/>
        </w:tc>
      </w:tr>
      <w:tr w:rsidR="002A4ED5" w:rsidRPr="002A4ED5" w14:paraId="5A828B08" w14:textId="77777777" w:rsidTr="002A4ED5">
        <w:tc>
          <w:tcPr>
            <w:tcW w:w="729" w:type="pct"/>
            <w:vAlign w:val="bottom"/>
          </w:tcPr>
          <w:p w14:paraId="076E46CB" w14:textId="41D52F95" w:rsidR="002A4ED5" w:rsidRPr="002A4ED5" w:rsidRDefault="00546BBE" w:rsidP="002A4ED5">
            <w:r>
              <w:t>D</w:t>
            </w:r>
            <w:r w:rsidR="009B7E3F">
              <w:t>elivery Address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C9E9338" w14:textId="77777777" w:rsidR="002A4ED5" w:rsidRPr="002A4ED5" w:rsidRDefault="002A4ED5" w:rsidP="002A4ED5"/>
        </w:tc>
      </w:tr>
      <w:tr w:rsidR="002A4ED5" w:rsidRPr="002A4ED5" w14:paraId="067AD6C2" w14:textId="77777777" w:rsidTr="002A4ED5">
        <w:tc>
          <w:tcPr>
            <w:tcW w:w="729" w:type="pct"/>
            <w:vAlign w:val="bottom"/>
          </w:tcPr>
          <w:p w14:paraId="5D1C9AE1" w14:textId="541B3840" w:rsidR="002A4ED5" w:rsidRPr="002A4ED5" w:rsidRDefault="009B7E3F" w:rsidP="002A4ED5">
            <w:r>
              <w:t>VAT Number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6E95F0" w14:textId="77777777" w:rsidR="002A4ED5" w:rsidRPr="002A4ED5" w:rsidRDefault="002A4ED5" w:rsidP="002A4ED5"/>
        </w:tc>
      </w:tr>
      <w:tr w:rsidR="002A4ED5" w:rsidRPr="002A4ED5" w14:paraId="22EC63EF" w14:textId="77777777" w:rsidTr="002A4ED5">
        <w:tc>
          <w:tcPr>
            <w:tcW w:w="729" w:type="pct"/>
            <w:vAlign w:val="bottom"/>
          </w:tcPr>
          <w:p w14:paraId="318D774A" w14:textId="59167BCC" w:rsidR="002A4ED5" w:rsidRPr="002A4ED5" w:rsidRDefault="009B7E3F" w:rsidP="002A4ED5">
            <w:r>
              <w:t>Contact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B262F2C" w14:textId="77777777" w:rsidR="002A4ED5" w:rsidRPr="002A4ED5" w:rsidRDefault="002A4ED5" w:rsidP="002A4ED5"/>
        </w:tc>
      </w:tr>
    </w:tbl>
    <w:p w14:paraId="61C27D19" w14:textId="77777777" w:rsidR="00806FF3" w:rsidRDefault="00806FF3" w:rsidP="00562601">
      <w:pPr>
        <w:pStyle w:val="NoSpacing"/>
      </w:pPr>
    </w:p>
    <w:tbl>
      <w:tblPr>
        <w:tblW w:w="4924" w:type="pct"/>
        <w:tblInd w:w="139" w:type="dxa"/>
        <w:tblLayout w:type="fixed"/>
        <w:tblLook w:val="04A0" w:firstRow="1" w:lastRow="0" w:firstColumn="1" w:lastColumn="0" w:noHBand="0" w:noVBand="1"/>
      </w:tblPr>
      <w:tblGrid>
        <w:gridCol w:w="1022"/>
        <w:gridCol w:w="3756"/>
        <w:gridCol w:w="1521"/>
        <w:gridCol w:w="1521"/>
        <w:gridCol w:w="1472"/>
        <w:gridCol w:w="1549"/>
        <w:gridCol w:w="1916"/>
      </w:tblGrid>
      <w:tr w:rsidR="00546BBE" w:rsidRPr="002A4ED5" w14:paraId="37C84428" w14:textId="77777777" w:rsidTr="00546BBE">
        <w:trPr>
          <w:trHeight w:val="351"/>
        </w:trPr>
        <w:sdt>
          <w:sdtPr>
            <w:id w:val="1101532736"/>
            <w:placeholder>
              <w:docPart w:val="9078C9BC36324B90A7C089065EA02BB4"/>
            </w:placeholder>
            <w:temporary/>
            <w:showingPlcHdr/>
            <w15:appearance w15:val="hidden"/>
          </w:sdtPr>
          <w:sdtContent>
            <w:tc>
              <w:tcPr>
                <w:tcW w:w="40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D46078A" w14:textId="77777777" w:rsidR="009B7E3F" w:rsidRPr="002A648D" w:rsidRDefault="009B7E3F" w:rsidP="009B7E3F">
                <w:pPr>
                  <w:pStyle w:val="TableHeaders"/>
                </w:pPr>
                <w:r w:rsidRPr="009B7E3F">
                  <w:rPr>
                    <w:shd w:val="clear" w:color="auto" w:fill="D9D9D9" w:themeFill="background1" w:themeFillShade="D9"/>
                  </w:rPr>
                  <w:t>Item</w:t>
                </w:r>
              </w:p>
            </w:tc>
          </w:sdtContent>
        </w:sdt>
        <w:sdt>
          <w:sdtPr>
            <w:id w:val="-734620487"/>
            <w:placeholder>
              <w:docPart w:val="C6BD64743A9E4E52804715CBFFA330FA"/>
            </w:placeholder>
            <w:temporary/>
            <w:showingPlcHdr/>
            <w15:appearance w15:val="hidden"/>
          </w:sdtPr>
          <w:sdtContent>
            <w:tc>
              <w:tcPr>
                <w:tcW w:w="147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9C22B6" w14:textId="77777777" w:rsidR="009B7E3F" w:rsidRPr="002A4ED5" w:rsidRDefault="009B7E3F" w:rsidP="009B7E3F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tc>
          <w:tcPr>
            <w:tcW w:w="59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25B4AB6" w14:textId="36E31237" w:rsidR="009B7E3F" w:rsidRDefault="009B7E3F" w:rsidP="009B7E3F">
            <w:pPr>
              <w:pStyle w:val="TableHeaders"/>
            </w:pPr>
            <w:r>
              <w:t>Size</w:t>
            </w:r>
          </w:p>
        </w:tc>
        <w:sdt>
          <w:sdtPr>
            <w:id w:val="799423125"/>
            <w:placeholder>
              <w:docPart w:val="890C522243924B3FA28E07DAAA33A290"/>
            </w:placeholder>
            <w:temporary/>
            <w:showingPlcHdr/>
            <w15:appearance w15:val="hidden"/>
          </w:sdtPr>
          <w:sdtContent>
            <w:tc>
              <w:tcPr>
                <w:tcW w:w="59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6EE044B" w14:textId="1F1777CA" w:rsidR="009B7E3F" w:rsidRPr="002A4ED5" w:rsidRDefault="009B7E3F" w:rsidP="009B7E3F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DBF44157C1824223958D7F4805CB4A49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9D9D9" w:themeFill="background1" w:themeFillShade="D9"/>
                <w:vAlign w:val="center"/>
              </w:tcPr>
              <w:p w14:paraId="44276DF0" w14:textId="670BEACC" w:rsidR="009B7E3F" w:rsidRPr="002A4ED5" w:rsidRDefault="009B7E3F" w:rsidP="009B7E3F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50D8BCAFB0B04511B45F0A491236B311"/>
            </w:placeholder>
            <w:temporary/>
            <w:showingPlcHdr/>
            <w15:appearance w15:val="hidden"/>
          </w:sdtPr>
          <w:sdtContent>
            <w:tc>
              <w:tcPr>
                <w:tcW w:w="60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9D9D9" w:themeFill="background1" w:themeFillShade="D9"/>
                <w:vAlign w:val="center"/>
              </w:tcPr>
              <w:p w14:paraId="37B16EF9" w14:textId="77777777" w:rsidR="009B7E3F" w:rsidRPr="002A4ED5" w:rsidRDefault="009B7E3F" w:rsidP="009B7E3F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88077B5DA0C94591AF5FDC1F290E999E"/>
            </w:placeholder>
            <w:temporary/>
            <w:showingPlcHdr/>
            <w15:appearance w15:val="hidden"/>
          </w:sdtPr>
          <w:sdtContent>
            <w:tc>
              <w:tcPr>
                <w:tcW w:w="7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FB17AE" w14:textId="77777777" w:rsidR="009B7E3F" w:rsidRPr="002A4ED5" w:rsidRDefault="009B7E3F" w:rsidP="009B7E3F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546BBE" w:rsidRPr="002A4ED5" w14:paraId="145AB24E" w14:textId="77777777" w:rsidTr="00546BBE">
        <w:trPr>
          <w:trHeight w:val="145"/>
        </w:trPr>
        <w:tc>
          <w:tcPr>
            <w:tcW w:w="40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EB731F" w14:textId="77777777" w:rsidR="009B7E3F" w:rsidRPr="002A4ED5" w:rsidRDefault="009B7E3F" w:rsidP="009B7E3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7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AC35C5" w14:textId="77777777" w:rsidR="009B7E3F" w:rsidRPr="002A4ED5" w:rsidRDefault="009B7E3F" w:rsidP="009B7E3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96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3C1D943" w14:textId="7F7ECA71" w:rsidR="009B7E3F" w:rsidRPr="00546BBE" w:rsidRDefault="009B7E3F" w:rsidP="009B7E3F">
            <w:pPr>
              <w:spacing w:before="0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546BBE">
              <w:rPr>
                <w:rFonts w:ascii="Calibri" w:eastAsia="Calibri" w:hAnsi="Calibri" w:cs="Times New Roman"/>
                <w:bCs/>
                <w:sz w:val="20"/>
                <w:szCs w:val="20"/>
              </w:rPr>
              <w:t>If Applicable</w:t>
            </w:r>
          </w:p>
        </w:tc>
        <w:tc>
          <w:tcPr>
            <w:tcW w:w="59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C09DE8" w14:textId="634E0926" w:rsidR="009B7E3F" w:rsidRPr="002A4ED5" w:rsidRDefault="009B7E3F" w:rsidP="009B7E3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7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76997C" w14:textId="38D2D3F9" w:rsidR="009B7E3F" w:rsidRPr="002A4ED5" w:rsidRDefault="009B7E3F" w:rsidP="009B7E3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0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EAF979" w14:textId="77777777" w:rsidR="009B7E3F" w:rsidRPr="002A4ED5" w:rsidRDefault="009B7E3F" w:rsidP="009B7E3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715F1D" w14:textId="77777777" w:rsidR="009B7E3F" w:rsidRPr="002A4ED5" w:rsidRDefault="009B7E3F" w:rsidP="009B7E3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546BBE" w:rsidRPr="002A4ED5" w14:paraId="6F06250E" w14:textId="77777777" w:rsidTr="00546BBE">
        <w:tc>
          <w:tcPr>
            <w:tcW w:w="40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6771AD9" w14:textId="77777777" w:rsidR="009B7E3F" w:rsidRPr="002A4ED5" w:rsidRDefault="009B7E3F" w:rsidP="009B7E3F"/>
        </w:tc>
        <w:tc>
          <w:tcPr>
            <w:tcW w:w="147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24DDFBB" w14:textId="77777777" w:rsidR="009B7E3F" w:rsidRPr="002A4ED5" w:rsidRDefault="009B7E3F" w:rsidP="009B7E3F"/>
        </w:tc>
        <w:tc>
          <w:tcPr>
            <w:tcW w:w="59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7C0DB" w14:textId="77777777" w:rsidR="009B7E3F" w:rsidRPr="002A4ED5" w:rsidRDefault="009B7E3F" w:rsidP="009B7E3F"/>
        </w:tc>
        <w:tc>
          <w:tcPr>
            <w:tcW w:w="59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167A7B7" w14:textId="7EB8ACBD" w:rsidR="009B7E3F" w:rsidRPr="002A4ED5" w:rsidRDefault="009B7E3F" w:rsidP="009B7E3F"/>
        </w:tc>
        <w:tc>
          <w:tcPr>
            <w:tcW w:w="5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099F849" w14:textId="1C891D0E" w:rsidR="009B7E3F" w:rsidRPr="002A4ED5" w:rsidRDefault="009B7E3F" w:rsidP="009B7E3F"/>
        </w:tc>
        <w:tc>
          <w:tcPr>
            <w:tcW w:w="60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DD6FC70" w14:textId="77777777" w:rsidR="009B7E3F" w:rsidRPr="002A4ED5" w:rsidRDefault="009B7E3F" w:rsidP="009B7E3F"/>
        </w:tc>
        <w:tc>
          <w:tcPr>
            <w:tcW w:w="7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B9F0818" w14:textId="77777777" w:rsidR="009B7E3F" w:rsidRPr="002A4ED5" w:rsidRDefault="009B7E3F" w:rsidP="009B7E3F"/>
        </w:tc>
      </w:tr>
      <w:tr w:rsidR="00546BBE" w:rsidRPr="002A4ED5" w14:paraId="5E26AEDE" w14:textId="77777777" w:rsidTr="00546BBE">
        <w:tc>
          <w:tcPr>
            <w:tcW w:w="4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9C88DF5" w14:textId="77777777" w:rsidR="009B7E3F" w:rsidRPr="002A4ED5" w:rsidRDefault="009B7E3F" w:rsidP="009B7E3F"/>
        </w:tc>
        <w:tc>
          <w:tcPr>
            <w:tcW w:w="1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DFAE437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E2C7D7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FBFF3EF" w14:textId="433E3E24" w:rsidR="009B7E3F" w:rsidRPr="002A4ED5" w:rsidRDefault="009B7E3F" w:rsidP="009B7E3F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1FDF5B6" w14:textId="6825D81C" w:rsidR="009B7E3F" w:rsidRPr="002A4ED5" w:rsidRDefault="009B7E3F" w:rsidP="009B7E3F"/>
        </w:tc>
        <w:tc>
          <w:tcPr>
            <w:tcW w:w="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6C81172" w14:textId="77777777" w:rsidR="009B7E3F" w:rsidRPr="002A4ED5" w:rsidRDefault="009B7E3F" w:rsidP="009B7E3F"/>
        </w:tc>
        <w:tc>
          <w:tcPr>
            <w:tcW w:w="7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4522373" w14:textId="77777777" w:rsidR="009B7E3F" w:rsidRPr="002A4ED5" w:rsidRDefault="009B7E3F" w:rsidP="009B7E3F"/>
        </w:tc>
      </w:tr>
      <w:tr w:rsidR="00546BBE" w:rsidRPr="002A4ED5" w14:paraId="6DCA779A" w14:textId="77777777" w:rsidTr="00546BBE">
        <w:tc>
          <w:tcPr>
            <w:tcW w:w="4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D0F6E6B" w14:textId="77777777" w:rsidR="009B7E3F" w:rsidRPr="002A4ED5" w:rsidRDefault="009B7E3F" w:rsidP="009B7E3F"/>
        </w:tc>
        <w:tc>
          <w:tcPr>
            <w:tcW w:w="1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40BA456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51CA1E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059A991" w14:textId="28195800" w:rsidR="009B7E3F" w:rsidRPr="002A4ED5" w:rsidRDefault="009B7E3F" w:rsidP="009B7E3F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ACB2619" w14:textId="59DB6EBB" w:rsidR="009B7E3F" w:rsidRPr="002A4ED5" w:rsidRDefault="009B7E3F" w:rsidP="009B7E3F"/>
        </w:tc>
        <w:tc>
          <w:tcPr>
            <w:tcW w:w="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E8161D4" w14:textId="77777777" w:rsidR="009B7E3F" w:rsidRPr="002A4ED5" w:rsidRDefault="009B7E3F" w:rsidP="009B7E3F"/>
        </w:tc>
        <w:tc>
          <w:tcPr>
            <w:tcW w:w="7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492C633" w14:textId="77777777" w:rsidR="009B7E3F" w:rsidRPr="002A4ED5" w:rsidRDefault="009B7E3F" w:rsidP="009B7E3F"/>
        </w:tc>
      </w:tr>
      <w:tr w:rsidR="00546BBE" w:rsidRPr="002A4ED5" w14:paraId="59A0DDE2" w14:textId="77777777" w:rsidTr="00546BBE">
        <w:tc>
          <w:tcPr>
            <w:tcW w:w="4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B5B506D" w14:textId="77777777" w:rsidR="009B7E3F" w:rsidRPr="002A4ED5" w:rsidRDefault="009B7E3F" w:rsidP="009B7E3F"/>
        </w:tc>
        <w:tc>
          <w:tcPr>
            <w:tcW w:w="1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9291447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26F06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B2683FF" w14:textId="2FC3E419" w:rsidR="009B7E3F" w:rsidRPr="002A4ED5" w:rsidRDefault="009B7E3F" w:rsidP="009B7E3F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FA29498" w14:textId="2A0CF98F" w:rsidR="009B7E3F" w:rsidRPr="002A4ED5" w:rsidRDefault="009B7E3F" w:rsidP="009B7E3F"/>
        </w:tc>
        <w:tc>
          <w:tcPr>
            <w:tcW w:w="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B2B6596" w14:textId="77777777" w:rsidR="009B7E3F" w:rsidRPr="002A4ED5" w:rsidRDefault="009B7E3F" w:rsidP="009B7E3F"/>
        </w:tc>
        <w:tc>
          <w:tcPr>
            <w:tcW w:w="7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AE4E138" w14:textId="77777777" w:rsidR="009B7E3F" w:rsidRPr="002A4ED5" w:rsidRDefault="009B7E3F" w:rsidP="009B7E3F"/>
        </w:tc>
      </w:tr>
      <w:tr w:rsidR="00546BBE" w:rsidRPr="002A4ED5" w14:paraId="2FD2D7A6" w14:textId="77777777" w:rsidTr="00546BBE">
        <w:tc>
          <w:tcPr>
            <w:tcW w:w="4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B6D1E51" w14:textId="77777777" w:rsidR="009B7E3F" w:rsidRPr="002A4ED5" w:rsidRDefault="009B7E3F" w:rsidP="009B7E3F"/>
        </w:tc>
        <w:tc>
          <w:tcPr>
            <w:tcW w:w="1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430BC86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7DE31B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49FB2F8" w14:textId="2339E7CA" w:rsidR="009B7E3F" w:rsidRPr="002A4ED5" w:rsidRDefault="009B7E3F" w:rsidP="009B7E3F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DA1AD56" w14:textId="6B05505F" w:rsidR="009B7E3F" w:rsidRPr="002A4ED5" w:rsidRDefault="009B7E3F" w:rsidP="009B7E3F"/>
        </w:tc>
        <w:tc>
          <w:tcPr>
            <w:tcW w:w="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E837C87" w14:textId="77777777" w:rsidR="009B7E3F" w:rsidRPr="002A4ED5" w:rsidRDefault="009B7E3F" w:rsidP="009B7E3F"/>
        </w:tc>
        <w:tc>
          <w:tcPr>
            <w:tcW w:w="7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54D4166" w14:textId="77777777" w:rsidR="009B7E3F" w:rsidRPr="002A4ED5" w:rsidRDefault="009B7E3F" w:rsidP="009B7E3F"/>
        </w:tc>
      </w:tr>
      <w:tr w:rsidR="00546BBE" w:rsidRPr="002A4ED5" w14:paraId="38B93233" w14:textId="77777777" w:rsidTr="00546BBE">
        <w:tc>
          <w:tcPr>
            <w:tcW w:w="4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6A7BCDE" w14:textId="77777777" w:rsidR="009B7E3F" w:rsidRPr="002A4ED5" w:rsidRDefault="009B7E3F" w:rsidP="009B7E3F"/>
        </w:tc>
        <w:tc>
          <w:tcPr>
            <w:tcW w:w="1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C056804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49BDB3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1AAA15A" w14:textId="1B7E81E4" w:rsidR="009B7E3F" w:rsidRPr="002A4ED5" w:rsidRDefault="009B7E3F" w:rsidP="009B7E3F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9FCC693" w14:textId="227E76D0" w:rsidR="009B7E3F" w:rsidRPr="002A4ED5" w:rsidRDefault="009B7E3F" w:rsidP="009B7E3F"/>
        </w:tc>
        <w:tc>
          <w:tcPr>
            <w:tcW w:w="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15AB6D0" w14:textId="77777777" w:rsidR="009B7E3F" w:rsidRPr="002A4ED5" w:rsidRDefault="009B7E3F" w:rsidP="009B7E3F"/>
        </w:tc>
        <w:tc>
          <w:tcPr>
            <w:tcW w:w="7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024395A" w14:textId="77777777" w:rsidR="009B7E3F" w:rsidRPr="002A4ED5" w:rsidRDefault="009B7E3F" w:rsidP="009B7E3F"/>
        </w:tc>
      </w:tr>
      <w:tr w:rsidR="00546BBE" w:rsidRPr="002A4ED5" w14:paraId="455A59AE" w14:textId="77777777" w:rsidTr="00546BBE">
        <w:tc>
          <w:tcPr>
            <w:tcW w:w="4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3C795C9" w14:textId="77777777" w:rsidR="009B7E3F" w:rsidRPr="002A4ED5" w:rsidRDefault="009B7E3F" w:rsidP="009B7E3F"/>
        </w:tc>
        <w:tc>
          <w:tcPr>
            <w:tcW w:w="1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ACA0FE6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006F9F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A01F1EE" w14:textId="2AFF6CDF" w:rsidR="009B7E3F" w:rsidRPr="002A4ED5" w:rsidRDefault="009B7E3F" w:rsidP="009B7E3F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7AB0B3C" w14:textId="7C18FC6D" w:rsidR="009B7E3F" w:rsidRPr="002A4ED5" w:rsidRDefault="009B7E3F" w:rsidP="009B7E3F"/>
        </w:tc>
        <w:tc>
          <w:tcPr>
            <w:tcW w:w="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7DAB31F" w14:textId="77777777" w:rsidR="009B7E3F" w:rsidRPr="002A4ED5" w:rsidRDefault="009B7E3F" w:rsidP="009B7E3F"/>
        </w:tc>
        <w:tc>
          <w:tcPr>
            <w:tcW w:w="7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C167A30" w14:textId="77777777" w:rsidR="009B7E3F" w:rsidRPr="002A4ED5" w:rsidRDefault="009B7E3F" w:rsidP="009B7E3F"/>
        </w:tc>
      </w:tr>
      <w:tr w:rsidR="00546BBE" w:rsidRPr="002A4ED5" w14:paraId="3FB6B186" w14:textId="77777777" w:rsidTr="00546BBE">
        <w:tc>
          <w:tcPr>
            <w:tcW w:w="4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62F44AC" w14:textId="77777777" w:rsidR="009B7E3F" w:rsidRPr="002A4ED5" w:rsidRDefault="009B7E3F" w:rsidP="009B7E3F"/>
        </w:tc>
        <w:tc>
          <w:tcPr>
            <w:tcW w:w="1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E6A59DE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BD872F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899E83A" w14:textId="3FC6DA9D" w:rsidR="009B7E3F" w:rsidRPr="002A4ED5" w:rsidRDefault="009B7E3F" w:rsidP="009B7E3F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36ECCC4" w14:textId="361B1BA3" w:rsidR="009B7E3F" w:rsidRPr="002A4ED5" w:rsidRDefault="009B7E3F" w:rsidP="009B7E3F"/>
        </w:tc>
        <w:tc>
          <w:tcPr>
            <w:tcW w:w="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CB250EB" w14:textId="77777777" w:rsidR="009B7E3F" w:rsidRPr="002A4ED5" w:rsidRDefault="009B7E3F" w:rsidP="009B7E3F"/>
        </w:tc>
        <w:tc>
          <w:tcPr>
            <w:tcW w:w="7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FD73FC8" w14:textId="77777777" w:rsidR="009B7E3F" w:rsidRPr="002A4ED5" w:rsidRDefault="009B7E3F" w:rsidP="009B7E3F"/>
        </w:tc>
      </w:tr>
      <w:tr w:rsidR="00546BBE" w:rsidRPr="002A4ED5" w14:paraId="0C4C067F" w14:textId="77777777" w:rsidTr="00546BBE">
        <w:tc>
          <w:tcPr>
            <w:tcW w:w="4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EC541A9" w14:textId="77777777" w:rsidR="009B7E3F" w:rsidRPr="002A4ED5" w:rsidRDefault="009B7E3F" w:rsidP="009B7E3F"/>
        </w:tc>
        <w:tc>
          <w:tcPr>
            <w:tcW w:w="1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074E462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53B7CE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4F1658A" w14:textId="63F80138" w:rsidR="009B7E3F" w:rsidRPr="002A4ED5" w:rsidRDefault="009B7E3F" w:rsidP="009B7E3F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BD12976" w14:textId="2010AEA7" w:rsidR="009B7E3F" w:rsidRPr="002A4ED5" w:rsidRDefault="009B7E3F" w:rsidP="009B7E3F"/>
        </w:tc>
        <w:tc>
          <w:tcPr>
            <w:tcW w:w="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23074E7" w14:textId="77777777" w:rsidR="009B7E3F" w:rsidRPr="002A4ED5" w:rsidRDefault="009B7E3F" w:rsidP="009B7E3F"/>
        </w:tc>
        <w:tc>
          <w:tcPr>
            <w:tcW w:w="7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8017E03" w14:textId="77777777" w:rsidR="009B7E3F" w:rsidRPr="002A4ED5" w:rsidRDefault="009B7E3F" w:rsidP="009B7E3F"/>
        </w:tc>
      </w:tr>
      <w:tr w:rsidR="00546BBE" w:rsidRPr="002A4ED5" w14:paraId="1A8222D0" w14:textId="77777777" w:rsidTr="00546BBE">
        <w:tc>
          <w:tcPr>
            <w:tcW w:w="4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BA1F29A" w14:textId="77777777" w:rsidR="009B7E3F" w:rsidRPr="002A4ED5" w:rsidRDefault="009B7E3F" w:rsidP="009B7E3F"/>
        </w:tc>
        <w:tc>
          <w:tcPr>
            <w:tcW w:w="1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EE4EE2F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2E1A03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A0A0706" w14:textId="72BF3A57" w:rsidR="009B7E3F" w:rsidRPr="002A4ED5" w:rsidRDefault="009B7E3F" w:rsidP="009B7E3F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DBC4E05" w14:textId="639ACE76" w:rsidR="009B7E3F" w:rsidRPr="002A4ED5" w:rsidRDefault="009B7E3F" w:rsidP="009B7E3F"/>
        </w:tc>
        <w:tc>
          <w:tcPr>
            <w:tcW w:w="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C09CB50" w14:textId="77777777" w:rsidR="009B7E3F" w:rsidRPr="002A4ED5" w:rsidRDefault="009B7E3F" w:rsidP="009B7E3F"/>
        </w:tc>
        <w:tc>
          <w:tcPr>
            <w:tcW w:w="7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EC9B06C" w14:textId="77777777" w:rsidR="009B7E3F" w:rsidRPr="002A4ED5" w:rsidRDefault="009B7E3F" w:rsidP="009B7E3F"/>
        </w:tc>
      </w:tr>
      <w:tr w:rsidR="00546BBE" w:rsidRPr="002A4ED5" w14:paraId="7F57D9D9" w14:textId="77777777" w:rsidTr="00546BBE"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</w:tcPr>
          <w:p w14:paraId="0D7E378B" w14:textId="77777777" w:rsidR="009B7E3F" w:rsidRPr="002A4ED5" w:rsidRDefault="009B7E3F" w:rsidP="009B7E3F"/>
        </w:tc>
        <w:tc>
          <w:tcPr>
            <w:tcW w:w="1472" w:type="pct"/>
            <w:tcBorders>
              <w:top w:val="single" w:sz="4" w:space="0" w:color="auto"/>
            </w:tcBorders>
            <w:shd w:val="clear" w:color="auto" w:fill="auto"/>
          </w:tcPr>
          <w:p w14:paraId="3E2588E4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</w:tcBorders>
          </w:tcPr>
          <w:p w14:paraId="4D6A27E5" w14:textId="77777777" w:rsidR="009B7E3F" w:rsidRPr="002A4ED5" w:rsidRDefault="009B7E3F" w:rsidP="009B7E3F"/>
        </w:tc>
        <w:tc>
          <w:tcPr>
            <w:tcW w:w="596" w:type="pct"/>
            <w:tcBorders>
              <w:top w:val="single" w:sz="4" w:space="0" w:color="auto"/>
            </w:tcBorders>
            <w:shd w:val="clear" w:color="auto" w:fill="auto"/>
          </w:tcPr>
          <w:p w14:paraId="7F03127A" w14:textId="5CA8A90C" w:rsidR="009B7E3F" w:rsidRPr="002A4ED5" w:rsidRDefault="009B7E3F" w:rsidP="009B7E3F"/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</w:tcPr>
          <w:p w14:paraId="33E8E136" w14:textId="311C1461" w:rsidR="009B7E3F" w:rsidRPr="002A4ED5" w:rsidRDefault="009B7E3F" w:rsidP="009B7E3F"/>
        </w:tc>
        <w:sdt>
          <w:sdtPr>
            <w:id w:val="2064670704"/>
            <w:placeholder>
              <w:docPart w:val="BD4490E7E3BB43FBA44B057967470FE3"/>
            </w:placeholder>
            <w:temporary/>
            <w:showingPlcHdr/>
            <w15:appearance w15:val="hidden"/>
            <w:text/>
          </w:sdtPr>
          <w:sdtContent>
            <w:tc>
              <w:tcPr>
                <w:tcW w:w="607" w:type="pct"/>
                <w:tcBorders>
                  <w:top w:val="single" w:sz="4" w:space="0" w:color="auto"/>
                </w:tcBorders>
                <w:shd w:val="clear" w:color="auto" w:fill="auto"/>
                <w:vAlign w:val="bottom"/>
              </w:tcPr>
              <w:p w14:paraId="08149715" w14:textId="77777777" w:rsidR="009B7E3F" w:rsidRPr="002A4ED5" w:rsidRDefault="009B7E3F" w:rsidP="009B7E3F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7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F4B887" w14:textId="77777777" w:rsidR="009B7E3F" w:rsidRPr="002A4ED5" w:rsidRDefault="009B7E3F" w:rsidP="009B7E3F">
            <w:pPr>
              <w:rPr>
                <w:b/>
              </w:rPr>
            </w:pPr>
          </w:p>
        </w:tc>
      </w:tr>
    </w:tbl>
    <w:p w14:paraId="684D4C9F" w14:textId="3C30CF94" w:rsidR="00806FF3" w:rsidRDefault="00546BBE" w:rsidP="00546BBE">
      <w:r>
        <w:t xml:space="preserve">  Payment Terms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2813"/>
      </w:tblGrid>
      <w:tr w:rsidR="00546BBE" w14:paraId="0627E268" w14:textId="77777777" w:rsidTr="0040387A">
        <w:trPr>
          <w:trHeight w:val="616"/>
        </w:trPr>
        <w:tc>
          <w:tcPr>
            <w:tcW w:w="12813" w:type="dxa"/>
          </w:tcPr>
          <w:p w14:paraId="5599BE57" w14:textId="77777777" w:rsidR="00546BBE" w:rsidRDefault="00546BBE" w:rsidP="002A648D"/>
        </w:tc>
      </w:tr>
    </w:tbl>
    <w:p w14:paraId="030BD3F8" w14:textId="77777777" w:rsidR="00546BBE" w:rsidRPr="00562601" w:rsidRDefault="00546BBE" w:rsidP="002A648D"/>
    <w:sectPr w:rsidR="00546BBE" w:rsidRPr="00562601" w:rsidSect="0040387A">
      <w:headerReference w:type="default" r:id="rId11"/>
      <w:footerReference w:type="default" r:id="rId12"/>
      <w:pgSz w:w="15840" w:h="12240" w:orient="landscape" w:code="1"/>
      <w:pgMar w:top="1440" w:right="1440" w:bottom="1008" w:left="1440" w:header="34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3A0B9" w14:textId="77777777" w:rsidR="008809D8" w:rsidRDefault="008809D8" w:rsidP="00650259">
      <w:pPr>
        <w:spacing w:line="240" w:lineRule="auto"/>
      </w:pPr>
      <w:r>
        <w:separator/>
      </w:r>
    </w:p>
  </w:endnote>
  <w:endnote w:type="continuationSeparator" w:id="0">
    <w:p w14:paraId="6DCFB077" w14:textId="77777777" w:rsidR="008809D8" w:rsidRDefault="008809D8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096710D-96CC-45AB-8120-ACC07E897D46}"/>
    <w:embedBold r:id="rId2" w:fontKey="{B5FF9B11-4928-479D-B265-235BB683336D}"/>
    <w:embedItalic r:id="rId3" w:fontKey="{35ED4EB0-0FAB-40A4-B673-BE3431B8C1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468D9AF-A501-45E6-833E-A0D07AB15D8A}"/>
    <w:embedBold r:id="rId5" w:fontKey="{394A5D88-2AF2-4CE5-938B-C4EEAD70A7F3}"/>
    <w:embedItalic r:id="rId6" w:fontKey="{1A966F47-A262-4652-BA06-00545B6F8D6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175295C-AADD-4583-99CE-01F1F32246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6DA974B-5BB7-4661-887D-DC900C94AC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206C04E6" w14:textId="77777777" w:rsidTr="00562601">
      <w:tc>
        <w:tcPr>
          <w:tcW w:w="2500" w:type="pct"/>
          <w:vAlign w:val="center"/>
        </w:tcPr>
        <w:p w14:paraId="6B3D6C60" w14:textId="65DDD939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2E7382C1" w14:textId="3524894C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6B04BCC6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5691EE" w14:textId="77777777" w:rsidR="008809D8" w:rsidRDefault="008809D8" w:rsidP="00650259">
      <w:pPr>
        <w:spacing w:line="240" w:lineRule="auto"/>
      </w:pPr>
      <w:r>
        <w:separator/>
      </w:r>
    </w:p>
  </w:footnote>
  <w:footnote w:type="continuationSeparator" w:id="0">
    <w:p w14:paraId="7FCE0EB8" w14:textId="77777777" w:rsidR="008809D8" w:rsidRDefault="008809D8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6CC62174" w14:textId="77777777" w:rsidTr="009B7E3F">
      <w:trPr>
        <w:trHeight w:val="990"/>
      </w:trPr>
      <w:tc>
        <w:tcPr>
          <w:tcW w:w="451" w:type="pct"/>
          <w:shd w:val="clear" w:color="auto" w:fill="A6A6A6" w:themeFill="background1" w:themeFillShade="A6"/>
          <w:vAlign w:val="center"/>
        </w:tcPr>
        <w:p w14:paraId="52F52A48" w14:textId="1258F34C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A6A6A6" w:themeFill="background1" w:themeFillShade="A6"/>
          <w:vAlign w:val="center"/>
        </w:tcPr>
        <w:p w14:paraId="2263E147" w14:textId="424B4D89" w:rsidR="00562601" w:rsidRPr="002B69B4" w:rsidRDefault="009B7E3F" w:rsidP="002B69B4">
          <w:pPr>
            <w:pStyle w:val="Header"/>
          </w:pPr>
          <w:r>
            <w:t>PPE Order Form</w:t>
          </w:r>
        </w:p>
      </w:tc>
    </w:tr>
  </w:tbl>
  <w:p w14:paraId="07FE55FB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E3F"/>
    <w:rsid w:val="00003B30"/>
    <w:rsid w:val="00045CA6"/>
    <w:rsid w:val="00052382"/>
    <w:rsid w:val="0006568A"/>
    <w:rsid w:val="00076F0F"/>
    <w:rsid w:val="00084253"/>
    <w:rsid w:val="000A2BBC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0387A"/>
    <w:rsid w:val="00446538"/>
    <w:rsid w:val="0046302A"/>
    <w:rsid w:val="00487D2D"/>
    <w:rsid w:val="004D5D62"/>
    <w:rsid w:val="005112D0"/>
    <w:rsid w:val="00546BBE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809D8"/>
    <w:rsid w:val="008E203A"/>
    <w:rsid w:val="0090021E"/>
    <w:rsid w:val="00905BCD"/>
    <w:rsid w:val="0091229C"/>
    <w:rsid w:val="00940E73"/>
    <w:rsid w:val="0098597D"/>
    <w:rsid w:val="00991B30"/>
    <w:rsid w:val="009B7E3F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0EA6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ireTaylor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078C9BC36324B90A7C089065EA02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02E5B-44F6-46A0-8C2B-7186874FEEC2}"/>
      </w:docPartPr>
      <w:docPartBody>
        <w:p w:rsidR="00000000" w:rsidRDefault="003F6DC8" w:rsidP="003F6DC8">
          <w:pPr>
            <w:pStyle w:val="9078C9BC36324B90A7C089065EA02BB4"/>
          </w:pPr>
          <w:r w:rsidRPr="002A648D">
            <w:t>Item</w:t>
          </w:r>
        </w:p>
      </w:docPartBody>
    </w:docPart>
    <w:docPart>
      <w:docPartPr>
        <w:name w:val="C6BD64743A9E4E52804715CBFFA33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17F49-4E01-4357-9783-8F5F853138C2}"/>
      </w:docPartPr>
      <w:docPartBody>
        <w:p w:rsidR="00000000" w:rsidRDefault="003F6DC8" w:rsidP="003F6DC8">
          <w:pPr>
            <w:pStyle w:val="C6BD64743A9E4E52804715CBFFA330FA"/>
          </w:pPr>
          <w:r w:rsidRPr="002A4ED5">
            <w:t>Description</w:t>
          </w:r>
        </w:p>
      </w:docPartBody>
    </w:docPart>
    <w:docPart>
      <w:docPartPr>
        <w:name w:val="890C522243924B3FA28E07DAAA33A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CA276-5E84-4927-A194-71AD2AEF7DA6}"/>
      </w:docPartPr>
      <w:docPartBody>
        <w:p w:rsidR="00000000" w:rsidRDefault="003F6DC8" w:rsidP="003F6DC8">
          <w:pPr>
            <w:pStyle w:val="890C522243924B3FA28E07DAAA33A290"/>
          </w:pPr>
          <w:r w:rsidRPr="002A4ED5">
            <w:t>Color</w:t>
          </w:r>
        </w:p>
      </w:docPartBody>
    </w:docPart>
    <w:docPart>
      <w:docPartPr>
        <w:name w:val="DBF44157C1824223958D7F4805CB4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FB7F8-F4F9-4DD3-8E0D-3B0C38D98261}"/>
      </w:docPartPr>
      <w:docPartBody>
        <w:p w:rsidR="00000000" w:rsidRDefault="003F6DC8" w:rsidP="003F6DC8">
          <w:pPr>
            <w:pStyle w:val="DBF44157C1824223958D7F4805CB4A49"/>
          </w:pPr>
          <w:r w:rsidRPr="002A4ED5">
            <w:t>Quantity</w:t>
          </w:r>
        </w:p>
      </w:docPartBody>
    </w:docPart>
    <w:docPart>
      <w:docPartPr>
        <w:name w:val="50D8BCAFB0B04511B45F0A491236B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E006F-EE1A-4EF8-85B3-384EE98465AB}"/>
      </w:docPartPr>
      <w:docPartBody>
        <w:p w:rsidR="00000000" w:rsidRDefault="003F6DC8" w:rsidP="003F6DC8">
          <w:pPr>
            <w:pStyle w:val="50D8BCAFB0B04511B45F0A491236B311"/>
          </w:pPr>
          <w:r w:rsidRPr="002A4ED5">
            <w:t>Unit Price</w:t>
          </w:r>
        </w:p>
      </w:docPartBody>
    </w:docPart>
    <w:docPart>
      <w:docPartPr>
        <w:name w:val="88077B5DA0C94591AF5FDC1F290E9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7C5C2-62D1-4676-A54A-ED17E47F8B78}"/>
      </w:docPartPr>
      <w:docPartBody>
        <w:p w:rsidR="00000000" w:rsidRDefault="003F6DC8" w:rsidP="003F6DC8">
          <w:pPr>
            <w:pStyle w:val="88077B5DA0C94591AF5FDC1F290E999E"/>
          </w:pPr>
          <w:r w:rsidRPr="002A4ED5">
            <w:t>Amount</w:t>
          </w:r>
        </w:p>
      </w:docPartBody>
    </w:docPart>
    <w:docPart>
      <w:docPartPr>
        <w:name w:val="BD4490E7E3BB43FBA44B057967470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F0EDB-9CA5-4034-A011-F49B4A6AD13B}"/>
      </w:docPartPr>
      <w:docPartBody>
        <w:p w:rsidR="00000000" w:rsidRDefault="003F6DC8" w:rsidP="003F6DC8">
          <w:pPr>
            <w:pStyle w:val="BD4490E7E3BB43FBA44B057967470FE3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DC8"/>
    <w:rsid w:val="003F6DC8"/>
    <w:rsid w:val="00B1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92CC4C434C3499D998837BBF351FD34">
    <w:name w:val="392CC4C434C3499D998837BBF351FD34"/>
  </w:style>
  <w:style w:type="paragraph" w:customStyle="1" w:styleId="A24FA709849D40FFA64B1C19DFBE3F70">
    <w:name w:val="A24FA709849D40FFA64B1C19DFBE3F70"/>
  </w:style>
  <w:style w:type="paragraph" w:customStyle="1" w:styleId="32AF38ECABD5489896C11BA22F406B8B">
    <w:name w:val="32AF38ECABD5489896C11BA22F406B8B"/>
  </w:style>
  <w:style w:type="paragraph" w:customStyle="1" w:styleId="34575F5AAA484266A97C1244FED36F7A">
    <w:name w:val="34575F5AAA484266A97C1244FED36F7A"/>
  </w:style>
  <w:style w:type="paragraph" w:customStyle="1" w:styleId="DD1BE32E2D1F48E1A02D673E338A7A40">
    <w:name w:val="DD1BE32E2D1F48E1A02D673E338A7A40"/>
  </w:style>
  <w:style w:type="paragraph" w:customStyle="1" w:styleId="ADE3EFDC2F144D6DB7C6DDFF48D0E695">
    <w:name w:val="ADE3EFDC2F144D6DB7C6DDFF48D0E695"/>
  </w:style>
  <w:style w:type="paragraph" w:customStyle="1" w:styleId="629D77C30210443B8C7270F9FEEC9CF4">
    <w:name w:val="629D77C30210443B8C7270F9FEEC9CF4"/>
  </w:style>
  <w:style w:type="paragraph" w:customStyle="1" w:styleId="67BD37B4244846E7A6B882AC88A672D9">
    <w:name w:val="67BD37B4244846E7A6B882AC88A672D9"/>
  </w:style>
  <w:style w:type="paragraph" w:customStyle="1" w:styleId="ACF97A83447D4AF3A69124AFF1B14BE6">
    <w:name w:val="ACF97A83447D4AF3A69124AFF1B14BE6"/>
  </w:style>
  <w:style w:type="paragraph" w:customStyle="1" w:styleId="C4A13532D0354A7DA636B315DB01F760">
    <w:name w:val="C4A13532D0354A7DA636B315DB01F760"/>
  </w:style>
  <w:style w:type="paragraph" w:customStyle="1" w:styleId="2ABB850D05C94F208D874D84A22AFB4D">
    <w:name w:val="2ABB850D05C94F208D874D84A22AFB4D"/>
  </w:style>
  <w:style w:type="paragraph" w:customStyle="1" w:styleId="5812B1FFCE1C4582847550BDBB3F3417">
    <w:name w:val="5812B1FFCE1C4582847550BDBB3F3417"/>
  </w:style>
  <w:style w:type="paragraph" w:customStyle="1" w:styleId="964A1B82BC7747E7BC296BBCD0784716">
    <w:name w:val="964A1B82BC7747E7BC296BBCD0784716"/>
  </w:style>
  <w:style w:type="paragraph" w:customStyle="1" w:styleId="DC937FEF41DC4BC4969D54ACC165292A">
    <w:name w:val="DC937FEF41DC4BC4969D54ACC165292A"/>
  </w:style>
  <w:style w:type="paragraph" w:customStyle="1" w:styleId="3DDA2A3B33884926980FE63805690132">
    <w:name w:val="3DDA2A3B33884926980FE63805690132"/>
  </w:style>
  <w:style w:type="paragraph" w:customStyle="1" w:styleId="52A2AE41498E4AC1A4C088AE61809DEC">
    <w:name w:val="52A2AE41498E4AC1A4C088AE61809DEC"/>
    <w:rsid w:val="003F6DC8"/>
  </w:style>
  <w:style w:type="paragraph" w:customStyle="1" w:styleId="FECCFB108029431DB6A9445EC7EDEA9A">
    <w:name w:val="FECCFB108029431DB6A9445EC7EDEA9A"/>
    <w:rsid w:val="003F6DC8"/>
  </w:style>
  <w:style w:type="paragraph" w:customStyle="1" w:styleId="80AFC619EFFB48C29DA5F24D234F1552">
    <w:name w:val="80AFC619EFFB48C29DA5F24D234F1552"/>
    <w:rsid w:val="003F6DC8"/>
  </w:style>
  <w:style w:type="paragraph" w:customStyle="1" w:styleId="529BBD60274E4113A6F8B47051D02260">
    <w:name w:val="529BBD60274E4113A6F8B47051D02260"/>
    <w:rsid w:val="003F6DC8"/>
  </w:style>
  <w:style w:type="paragraph" w:customStyle="1" w:styleId="4A78C0B8ED314FE8988C2DB76B5C7D9E">
    <w:name w:val="4A78C0B8ED314FE8988C2DB76B5C7D9E"/>
    <w:rsid w:val="003F6DC8"/>
  </w:style>
  <w:style w:type="paragraph" w:customStyle="1" w:styleId="E759B1684CDB44978D983D1A378FC3C7">
    <w:name w:val="E759B1684CDB44978D983D1A378FC3C7"/>
    <w:rsid w:val="003F6DC8"/>
  </w:style>
  <w:style w:type="paragraph" w:customStyle="1" w:styleId="D7193198CED945F197774A90ACB6BD9B">
    <w:name w:val="D7193198CED945F197774A90ACB6BD9B"/>
    <w:rsid w:val="003F6DC8"/>
  </w:style>
  <w:style w:type="paragraph" w:customStyle="1" w:styleId="2ECB5F56A5BB43C0855884B964FCA4C2">
    <w:name w:val="2ECB5F56A5BB43C0855884B964FCA4C2"/>
    <w:rsid w:val="003F6DC8"/>
  </w:style>
  <w:style w:type="paragraph" w:customStyle="1" w:styleId="7346AF04E566451E92BB570626146023">
    <w:name w:val="7346AF04E566451E92BB570626146023"/>
    <w:rsid w:val="003F6DC8"/>
  </w:style>
  <w:style w:type="paragraph" w:customStyle="1" w:styleId="DA561A20AD7B4AE2BCAF4FBF604E4E6C">
    <w:name w:val="DA561A20AD7B4AE2BCAF4FBF604E4E6C"/>
    <w:rsid w:val="003F6DC8"/>
  </w:style>
  <w:style w:type="paragraph" w:customStyle="1" w:styleId="847BBFF01C7049D9BDB12FD32137A312">
    <w:name w:val="847BBFF01C7049D9BDB12FD32137A312"/>
    <w:rsid w:val="003F6DC8"/>
  </w:style>
  <w:style w:type="paragraph" w:customStyle="1" w:styleId="0F3E587F593E4EAFBAAE177BCBA46056">
    <w:name w:val="0F3E587F593E4EAFBAAE177BCBA46056"/>
    <w:rsid w:val="003F6DC8"/>
  </w:style>
  <w:style w:type="paragraph" w:customStyle="1" w:styleId="55324DBCB82545E09B1E1DEFC836A898">
    <w:name w:val="55324DBCB82545E09B1E1DEFC836A898"/>
    <w:rsid w:val="003F6DC8"/>
  </w:style>
  <w:style w:type="paragraph" w:customStyle="1" w:styleId="521C70A7482545A4918E08A48B78FD9B">
    <w:name w:val="521C70A7482545A4918E08A48B78FD9B"/>
    <w:rsid w:val="003F6DC8"/>
  </w:style>
  <w:style w:type="paragraph" w:customStyle="1" w:styleId="87FEC7628E6249CCB2830AF9C552E272">
    <w:name w:val="87FEC7628E6249CCB2830AF9C552E272"/>
    <w:rsid w:val="003F6DC8"/>
  </w:style>
  <w:style w:type="paragraph" w:customStyle="1" w:styleId="BB2D8603CBCB47A18B1A12FAB5E98F2D">
    <w:name w:val="BB2D8603CBCB47A18B1A12FAB5E98F2D"/>
    <w:rsid w:val="003F6DC8"/>
  </w:style>
  <w:style w:type="paragraph" w:customStyle="1" w:styleId="3295BD78F7C54764A447A78126E1DF29">
    <w:name w:val="3295BD78F7C54764A447A78126E1DF29"/>
    <w:rsid w:val="003F6DC8"/>
  </w:style>
  <w:style w:type="paragraph" w:customStyle="1" w:styleId="88292CA839C143EF8E5831CE5D9C98A5">
    <w:name w:val="88292CA839C143EF8E5831CE5D9C98A5"/>
    <w:rsid w:val="003F6DC8"/>
  </w:style>
  <w:style w:type="paragraph" w:customStyle="1" w:styleId="BF6ADAA37C464E38A00B27A2D9EC0D44">
    <w:name w:val="BF6ADAA37C464E38A00B27A2D9EC0D44"/>
    <w:rsid w:val="003F6DC8"/>
  </w:style>
  <w:style w:type="paragraph" w:customStyle="1" w:styleId="0CBF64CBAAAD4BDEA56CE63F7A73320F">
    <w:name w:val="0CBF64CBAAAD4BDEA56CE63F7A73320F"/>
    <w:rsid w:val="003F6DC8"/>
  </w:style>
  <w:style w:type="paragraph" w:customStyle="1" w:styleId="B14AC15CCB804EDDAB091E7E7363B14F">
    <w:name w:val="B14AC15CCB804EDDAB091E7E7363B14F"/>
    <w:rsid w:val="003F6DC8"/>
  </w:style>
  <w:style w:type="paragraph" w:customStyle="1" w:styleId="591DF67DBE6D47218451A61F53CD4DC1">
    <w:name w:val="591DF67DBE6D47218451A61F53CD4DC1"/>
    <w:rsid w:val="003F6DC8"/>
  </w:style>
  <w:style w:type="paragraph" w:customStyle="1" w:styleId="6868DB8E64AE4DF2B182951652EAE009">
    <w:name w:val="6868DB8E64AE4DF2B182951652EAE009"/>
    <w:rsid w:val="003F6DC8"/>
  </w:style>
  <w:style w:type="paragraph" w:customStyle="1" w:styleId="A18E64035DA8447F8D3B10FA26751750">
    <w:name w:val="A18E64035DA8447F8D3B10FA26751750"/>
    <w:rsid w:val="003F6DC8"/>
  </w:style>
  <w:style w:type="paragraph" w:customStyle="1" w:styleId="C5C7932266BD42139AAB16E4BF9B9F16">
    <w:name w:val="C5C7932266BD42139AAB16E4BF9B9F16"/>
    <w:rsid w:val="003F6DC8"/>
  </w:style>
  <w:style w:type="paragraph" w:customStyle="1" w:styleId="6EA229225EFF48FFA431FDB5205F7A50">
    <w:name w:val="6EA229225EFF48FFA431FDB5205F7A50"/>
    <w:rsid w:val="003F6DC8"/>
  </w:style>
  <w:style w:type="paragraph" w:customStyle="1" w:styleId="A788B2B5832C4C04B17722261326348F">
    <w:name w:val="A788B2B5832C4C04B17722261326348F"/>
    <w:rsid w:val="003F6DC8"/>
  </w:style>
  <w:style w:type="paragraph" w:customStyle="1" w:styleId="C70AA66200C84D399C47DBB2F64C4988">
    <w:name w:val="C70AA66200C84D399C47DBB2F64C4988"/>
    <w:rsid w:val="003F6DC8"/>
  </w:style>
  <w:style w:type="paragraph" w:customStyle="1" w:styleId="76EC1A27D9D84EA2A7C76E5587E3CD5D">
    <w:name w:val="76EC1A27D9D84EA2A7C76E5587E3CD5D"/>
    <w:rsid w:val="003F6DC8"/>
  </w:style>
  <w:style w:type="paragraph" w:customStyle="1" w:styleId="37DECBD8586B4C72BAF72470C52477D2">
    <w:name w:val="37DECBD8586B4C72BAF72470C52477D2"/>
    <w:rsid w:val="003F6DC8"/>
  </w:style>
  <w:style w:type="paragraph" w:customStyle="1" w:styleId="58853B041D374321BCD32BCBB3315AD3">
    <w:name w:val="58853B041D374321BCD32BCBB3315AD3"/>
    <w:rsid w:val="003F6DC8"/>
  </w:style>
  <w:style w:type="paragraph" w:customStyle="1" w:styleId="7309218935C74B3E95E778FD47C2BCF8">
    <w:name w:val="7309218935C74B3E95E778FD47C2BCF8"/>
    <w:rsid w:val="003F6DC8"/>
  </w:style>
  <w:style w:type="paragraph" w:customStyle="1" w:styleId="9B8CB1FB0D5443E181632AC22568854B">
    <w:name w:val="9B8CB1FB0D5443E181632AC22568854B"/>
    <w:rsid w:val="003F6DC8"/>
  </w:style>
  <w:style w:type="paragraph" w:customStyle="1" w:styleId="A8D3A8BC9FA34DC8BA159DBC9FE6395A">
    <w:name w:val="A8D3A8BC9FA34DC8BA159DBC9FE6395A"/>
    <w:rsid w:val="003F6DC8"/>
  </w:style>
  <w:style w:type="paragraph" w:customStyle="1" w:styleId="6DCEF2EB1CFF42A090D0625C2C3C09D1">
    <w:name w:val="6DCEF2EB1CFF42A090D0625C2C3C09D1"/>
    <w:rsid w:val="003F6DC8"/>
  </w:style>
  <w:style w:type="paragraph" w:customStyle="1" w:styleId="EEE66290C03741E890365D60F15EF78B">
    <w:name w:val="EEE66290C03741E890365D60F15EF78B"/>
    <w:rsid w:val="003F6DC8"/>
  </w:style>
  <w:style w:type="paragraph" w:customStyle="1" w:styleId="9827A95C9E364CC9A2A7E02976B250A8">
    <w:name w:val="9827A95C9E364CC9A2A7E02976B250A8"/>
    <w:rsid w:val="003F6DC8"/>
  </w:style>
  <w:style w:type="paragraph" w:customStyle="1" w:styleId="50854D85C92E47169954255D96DB601D">
    <w:name w:val="50854D85C92E47169954255D96DB601D"/>
    <w:rsid w:val="003F6DC8"/>
  </w:style>
  <w:style w:type="paragraph" w:customStyle="1" w:styleId="2FBC373C91D84BFE8962C9BFB570DB7D">
    <w:name w:val="2FBC373C91D84BFE8962C9BFB570DB7D"/>
    <w:rsid w:val="003F6DC8"/>
  </w:style>
  <w:style w:type="paragraph" w:customStyle="1" w:styleId="EFC1398974924E4387BE726071ECBCA5">
    <w:name w:val="EFC1398974924E4387BE726071ECBCA5"/>
    <w:rsid w:val="003F6DC8"/>
  </w:style>
  <w:style w:type="paragraph" w:customStyle="1" w:styleId="2BDDF556F63F4096B138B8ABF25E721E">
    <w:name w:val="2BDDF556F63F4096B138B8ABF25E721E"/>
    <w:rsid w:val="003F6DC8"/>
  </w:style>
  <w:style w:type="paragraph" w:customStyle="1" w:styleId="63910FA167B44A95A4B5820948E69442">
    <w:name w:val="63910FA167B44A95A4B5820948E69442"/>
    <w:rsid w:val="003F6DC8"/>
  </w:style>
  <w:style w:type="paragraph" w:customStyle="1" w:styleId="EC5C4D053443488BA6DFB74437ACF23B">
    <w:name w:val="EC5C4D053443488BA6DFB74437ACF23B"/>
    <w:rsid w:val="003F6DC8"/>
  </w:style>
  <w:style w:type="paragraph" w:customStyle="1" w:styleId="52362574433047C09B69E31B2C3FBFA6">
    <w:name w:val="52362574433047C09B69E31B2C3FBFA6"/>
    <w:rsid w:val="003F6DC8"/>
  </w:style>
  <w:style w:type="paragraph" w:customStyle="1" w:styleId="9DB18115259F4D50979540D9E2DCD1F1">
    <w:name w:val="9DB18115259F4D50979540D9E2DCD1F1"/>
    <w:rsid w:val="003F6DC8"/>
  </w:style>
  <w:style w:type="paragraph" w:customStyle="1" w:styleId="8ACA415029EC4F96B22D28CCD0C0F1E2">
    <w:name w:val="8ACA415029EC4F96B22D28CCD0C0F1E2"/>
    <w:rsid w:val="003F6DC8"/>
  </w:style>
  <w:style w:type="paragraph" w:customStyle="1" w:styleId="7F3BFC2DB05B4B28A006595B0A5CEABE">
    <w:name w:val="7F3BFC2DB05B4B28A006595B0A5CEABE"/>
    <w:rsid w:val="003F6DC8"/>
  </w:style>
  <w:style w:type="paragraph" w:customStyle="1" w:styleId="BABA7C46464D4FB28232AE62566C36D4">
    <w:name w:val="BABA7C46464D4FB28232AE62566C36D4"/>
    <w:rsid w:val="003F6DC8"/>
  </w:style>
  <w:style w:type="paragraph" w:customStyle="1" w:styleId="5F4F7DF49ACB44488895F8EB6C33BE71">
    <w:name w:val="5F4F7DF49ACB44488895F8EB6C33BE71"/>
    <w:rsid w:val="003F6DC8"/>
  </w:style>
  <w:style w:type="paragraph" w:customStyle="1" w:styleId="74A10E68635A43699589CD276CEDB774">
    <w:name w:val="74A10E68635A43699589CD276CEDB774"/>
    <w:rsid w:val="003F6DC8"/>
  </w:style>
  <w:style w:type="paragraph" w:customStyle="1" w:styleId="C245A9DED97341F9948A6132A2E827C2">
    <w:name w:val="C245A9DED97341F9948A6132A2E827C2"/>
    <w:rsid w:val="003F6DC8"/>
  </w:style>
  <w:style w:type="paragraph" w:customStyle="1" w:styleId="C60ED36079E14E18BB14C67A358AA440">
    <w:name w:val="C60ED36079E14E18BB14C67A358AA440"/>
    <w:rsid w:val="003F6DC8"/>
  </w:style>
  <w:style w:type="paragraph" w:customStyle="1" w:styleId="A07A959D264340DC92FA36DE4145E12E">
    <w:name w:val="A07A959D264340DC92FA36DE4145E12E"/>
    <w:rsid w:val="003F6DC8"/>
  </w:style>
  <w:style w:type="paragraph" w:customStyle="1" w:styleId="CF006827E6514456A32E4256B675995D">
    <w:name w:val="CF006827E6514456A32E4256B675995D"/>
    <w:rsid w:val="003F6DC8"/>
  </w:style>
  <w:style w:type="paragraph" w:customStyle="1" w:styleId="88AAB0C1027C41AE85752F51B18C02D3">
    <w:name w:val="88AAB0C1027C41AE85752F51B18C02D3"/>
    <w:rsid w:val="003F6DC8"/>
  </w:style>
  <w:style w:type="paragraph" w:customStyle="1" w:styleId="A2259518925741BAB551E8B054CE5E85">
    <w:name w:val="A2259518925741BAB551E8B054CE5E85"/>
    <w:rsid w:val="003F6DC8"/>
  </w:style>
  <w:style w:type="paragraph" w:customStyle="1" w:styleId="613E31BF56A84385A550F430CF716228">
    <w:name w:val="613E31BF56A84385A550F430CF716228"/>
    <w:rsid w:val="003F6DC8"/>
  </w:style>
  <w:style w:type="paragraph" w:customStyle="1" w:styleId="2B5D6EC0E0754A35901D19B4AB97D41D">
    <w:name w:val="2B5D6EC0E0754A35901D19B4AB97D41D"/>
    <w:rsid w:val="003F6DC8"/>
  </w:style>
  <w:style w:type="paragraph" w:customStyle="1" w:styleId="4811562626E74F3BB8E65F358B7C2A19">
    <w:name w:val="4811562626E74F3BB8E65F358B7C2A19"/>
    <w:rsid w:val="003F6DC8"/>
  </w:style>
  <w:style w:type="paragraph" w:customStyle="1" w:styleId="9078C9BC36324B90A7C089065EA02BB4">
    <w:name w:val="9078C9BC36324B90A7C089065EA02BB4"/>
    <w:rsid w:val="003F6DC8"/>
  </w:style>
  <w:style w:type="paragraph" w:customStyle="1" w:styleId="C6BD64743A9E4E52804715CBFFA330FA">
    <w:name w:val="C6BD64743A9E4E52804715CBFFA330FA"/>
    <w:rsid w:val="003F6DC8"/>
  </w:style>
  <w:style w:type="paragraph" w:customStyle="1" w:styleId="890C522243924B3FA28E07DAAA33A290">
    <w:name w:val="890C522243924B3FA28E07DAAA33A290"/>
    <w:rsid w:val="003F6DC8"/>
  </w:style>
  <w:style w:type="paragraph" w:customStyle="1" w:styleId="DBF44157C1824223958D7F4805CB4A49">
    <w:name w:val="DBF44157C1824223958D7F4805CB4A49"/>
    <w:rsid w:val="003F6DC8"/>
  </w:style>
  <w:style w:type="paragraph" w:customStyle="1" w:styleId="50D8BCAFB0B04511B45F0A491236B311">
    <w:name w:val="50D8BCAFB0B04511B45F0A491236B311"/>
    <w:rsid w:val="003F6DC8"/>
  </w:style>
  <w:style w:type="paragraph" w:customStyle="1" w:styleId="88077B5DA0C94591AF5FDC1F290E999E">
    <w:name w:val="88077B5DA0C94591AF5FDC1F290E999E"/>
    <w:rsid w:val="003F6DC8"/>
  </w:style>
  <w:style w:type="paragraph" w:customStyle="1" w:styleId="BD4490E7E3BB43FBA44B057967470FE3">
    <w:name w:val="BD4490E7E3BB43FBA44B057967470FE3"/>
    <w:rsid w:val="003F6D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02BDA6-DE8A-4EC6-BF93-BF362D2AD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2020-04-16T10:03:00Z</dcterms:created>
  <dcterms:modified xsi:type="dcterms:W3CDTF">2020-04-16T10:22:00Z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